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0FE" w:rsidRPr="00331B5F" w:rsidRDefault="007623EB" w:rsidP="00E74D6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331B5F">
        <w:rPr>
          <w:rFonts w:asciiTheme="majorEastAsia" w:eastAsiaTheme="majorEastAsia" w:hAnsiTheme="majorEastAsia" w:hint="eastAsia"/>
          <w:sz w:val="28"/>
          <w:szCs w:val="28"/>
        </w:rPr>
        <w:t>菊池市</w:t>
      </w:r>
      <w:bookmarkStart w:id="0" w:name="_GoBack"/>
      <w:bookmarkEnd w:id="0"/>
      <w:r w:rsidR="006959DD" w:rsidRPr="00331B5F">
        <w:rPr>
          <w:rFonts w:asciiTheme="majorEastAsia" w:eastAsiaTheme="majorEastAsia" w:hAnsiTheme="majorEastAsia" w:hint="eastAsia"/>
          <w:sz w:val="28"/>
          <w:szCs w:val="28"/>
        </w:rPr>
        <w:t>農業委員会の</w:t>
      </w:r>
      <w:r w:rsidRPr="00331B5F">
        <w:rPr>
          <w:rFonts w:asciiTheme="majorEastAsia" w:eastAsiaTheme="majorEastAsia" w:hAnsiTheme="majorEastAsia" w:hint="eastAsia"/>
          <w:sz w:val="28"/>
          <w:szCs w:val="28"/>
        </w:rPr>
        <w:t>委員の　（推薦　・　応募）書</w:t>
      </w:r>
    </w:p>
    <w:p w:rsidR="007623EB" w:rsidRPr="00331B5F" w:rsidRDefault="007623EB" w:rsidP="00B01DBB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331B5F">
        <w:rPr>
          <w:rFonts w:asciiTheme="majorEastAsia" w:eastAsiaTheme="majorEastAsia" w:hAnsiTheme="majorEastAsia" w:hint="eastAsia"/>
          <w:sz w:val="22"/>
        </w:rPr>
        <w:t>農業委員会等に関する法律（昭和26年法律第88号）第</w:t>
      </w:r>
      <w:r w:rsidR="0048242B" w:rsidRPr="00331B5F">
        <w:rPr>
          <w:rFonts w:asciiTheme="majorEastAsia" w:eastAsiaTheme="majorEastAsia" w:hAnsiTheme="majorEastAsia" w:hint="eastAsia"/>
          <w:sz w:val="22"/>
        </w:rPr>
        <w:t>９</w:t>
      </w:r>
      <w:r w:rsidRPr="00331B5F">
        <w:rPr>
          <w:rFonts w:asciiTheme="majorEastAsia" w:eastAsiaTheme="majorEastAsia" w:hAnsiTheme="majorEastAsia" w:hint="eastAsia"/>
          <w:sz w:val="22"/>
        </w:rPr>
        <w:t>条に基づき、下記のとおり推薦・応募します。</w:t>
      </w:r>
    </w:p>
    <w:p w:rsidR="007623EB" w:rsidRPr="00331B5F" w:rsidRDefault="007623EB" w:rsidP="00286B7B">
      <w:pPr>
        <w:pStyle w:val="a7"/>
        <w:rPr>
          <w:rFonts w:asciiTheme="majorEastAsia" w:eastAsiaTheme="majorEastAsia" w:hAnsiTheme="majorEastAsia"/>
          <w:sz w:val="22"/>
          <w:szCs w:val="22"/>
        </w:rPr>
      </w:pPr>
      <w:r w:rsidRPr="00331B5F">
        <w:rPr>
          <w:rFonts w:asciiTheme="majorEastAsia" w:eastAsiaTheme="majorEastAsia" w:hAnsiTheme="majorEastAsia" w:hint="eastAsia"/>
          <w:sz w:val="22"/>
          <w:szCs w:val="22"/>
        </w:rPr>
        <w:t>記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985"/>
        <w:gridCol w:w="425"/>
        <w:gridCol w:w="4961"/>
      </w:tblGrid>
      <w:tr w:rsidR="00331B5F" w:rsidRPr="00331B5F" w:rsidTr="00B91B43">
        <w:tc>
          <w:tcPr>
            <w:tcW w:w="3260" w:type="dxa"/>
          </w:tcPr>
          <w:p w:rsidR="003F7854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【推薦をする者】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（Ａ）</w:t>
            </w:r>
          </w:p>
        </w:tc>
        <w:tc>
          <w:tcPr>
            <w:tcW w:w="7371" w:type="dxa"/>
            <w:gridSpan w:val="3"/>
            <w:vMerge w:val="restart"/>
            <w:vAlign w:val="center"/>
          </w:tcPr>
          <w:p w:rsidR="003F7854" w:rsidRPr="00331B5F" w:rsidRDefault="003F7854" w:rsidP="00B01DBB">
            <w:pPr>
              <w:pStyle w:val="a9"/>
              <w:wordWrap w:val="0"/>
              <w:ind w:right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印　</w:t>
            </w:r>
          </w:p>
        </w:tc>
      </w:tr>
      <w:tr w:rsidR="00331B5F" w:rsidRPr="00331B5F" w:rsidTr="00B91B43">
        <w:tc>
          <w:tcPr>
            <w:tcW w:w="3260" w:type="dxa"/>
          </w:tcPr>
          <w:p w:rsidR="003F7854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氏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  <w:p w:rsidR="003F7854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（法人又は団体の名称）</w:t>
            </w:r>
          </w:p>
        </w:tc>
        <w:tc>
          <w:tcPr>
            <w:tcW w:w="7371" w:type="dxa"/>
            <w:gridSpan w:val="3"/>
            <w:vMerge/>
          </w:tcPr>
          <w:p w:rsidR="003F7854" w:rsidRPr="00331B5F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住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所</w:t>
            </w:r>
          </w:p>
        </w:tc>
        <w:tc>
          <w:tcPr>
            <w:tcW w:w="7371" w:type="dxa"/>
            <w:gridSpan w:val="3"/>
          </w:tcPr>
          <w:p w:rsidR="007623EB" w:rsidRPr="00331B5F" w:rsidRDefault="003F7854" w:rsidP="001909E8">
            <w:pPr>
              <w:pStyle w:val="a9"/>
              <w:ind w:leftChars="1800" w:left="3780" w:firstLineChars="200" w:firstLine="44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業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生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7371" w:type="dxa"/>
            <w:gridSpan w:val="3"/>
          </w:tcPr>
          <w:p w:rsidR="007623EB" w:rsidRPr="00331B5F" w:rsidRDefault="003F7854" w:rsidP="00B01DBB">
            <w:pPr>
              <w:pStyle w:val="a9"/>
              <w:ind w:firstLineChars="900" w:firstLine="198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　月　　　日生まれ</w:t>
            </w:r>
            <w:r w:rsidR="009A2326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歳</w:t>
            </w: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性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別</w:t>
            </w:r>
          </w:p>
        </w:tc>
        <w:tc>
          <w:tcPr>
            <w:tcW w:w="7371" w:type="dxa"/>
            <w:gridSpan w:val="3"/>
          </w:tcPr>
          <w:p w:rsidR="007623EB" w:rsidRPr="00331B5F" w:rsidRDefault="003F7854" w:rsidP="003F7854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男　　　　女　　（該当に○）</w:t>
            </w:r>
          </w:p>
        </w:tc>
      </w:tr>
      <w:tr w:rsidR="00331B5F" w:rsidRPr="00331B5F" w:rsidTr="00B91B43">
        <w:tc>
          <w:tcPr>
            <w:tcW w:w="3260" w:type="dxa"/>
          </w:tcPr>
          <w:p w:rsidR="00444C8A" w:rsidRPr="00331B5F" w:rsidRDefault="00444C8A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推薦をする者が法人又は団体</w:t>
            </w:r>
          </w:p>
          <w:p w:rsidR="00444C8A" w:rsidRPr="00331B5F" w:rsidRDefault="00444C8A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の場合は以下も記載</w:t>
            </w:r>
          </w:p>
        </w:tc>
        <w:tc>
          <w:tcPr>
            <w:tcW w:w="7371" w:type="dxa"/>
            <w:gridSpan w:val="3"/>
            <w:vMerge w:val="restart"/>
          </w:tcPr>
          <w:p w:rsidR="00444C8A" w:rsidRPr="00331B5F" w:rsidRDefault="00444C8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444C8A" w:rsidRPr="00331B5F" w:rsidRDefault="00444C8A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法人又は団体の目的</w:t>
            </w:r>
          </w:p>
        </w:tc>
        <w:tc>
          <w:tcPr>
            <w:tcW w:w="7371" w:type="dxa"/>
            <w:gridSpan w:val="3"/>
            <w:vMerge/>
          </w:tcPr>
          <w:p w:rsidR="00444C8A" w:rsidRPr="00331B5F" w:rsidRDefault="00444C8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代表者又は管理人の氏名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構成員の数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9A2326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構成</w:t>
            </w:r>
            <w:r w:rsidR="003F7854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員の資格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法人又は団体の性格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8D3A57">
        <w:tc>
          <w:tcPr>
            <w:tcW w:w="3260" w:type="dxa"/>
            <w:tcBorders>
              <w:bottom w:val="nil"/>
            </w:tcBorders>
          </w:tcPr>
          <w:p w:rsidR="003F7854" w:rsidRPr="00331B5F" w:rsidRDefault="008D3A57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【推薦を受ける者】（Ｂ）</w:t>
            </w:r>
          </w:p>
        </w:tc>
        <w:tc>
          <w:tcPr>
            <w:tcW w:w="7371" w:type="dxa"/>
            <w:gridSpan w:val="3"/>
            <w:vMerge w:val="restart"/>
            <w:vAlign w:val="center"/>
          </w:tcPr>
          <w:p w:rsidR="003F7854" w:rsidRPr="00331B5F" w:rsidRDefault="003F7854" w:rsidP="00B01DBB">
            <w:pPr>
              <w:pStyle w:val="a9"/>
              <w:wordWrap w:val="0"/>
              <w:ind w:right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印　</w:t>
            </w:r>
          </w:p>
        </w:tc>
      </w:tr>
      <w:tr w:rsidR="00331B5F" w:rsidRPr="00331B5F" w:rsidTr="008D3A57">
        <w:tc>
          <w:tcPr>
            <w:tcW w:w="3260" w:type="dxa"/>
            <w:tcBorders>
              <w:top w:val="nil"/>
            </w:tcBorders>
          </w:tcPr>
          <w:p w:rsidR="003F7854" w:rsidRPr="00331B5F" w:rsidRDefault="008D3A57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又は【応募する者】（Ｃ）</w:t>
            </w:r>
          </w:p>
        </w:tc>
        <w:tc>
          <w:tcPr>
            <w:tcW w:w="7371" w:type="dxa"/>
            <w:gridSpan w:val="3"/>
            <w:vMerge/>
          </w:tcPr>
          <w:p w:rsidR="003F7854" w:rsidRPr="00331B5F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3F7854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氏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名</w:t>
            </w:r>
          </w:p>
        </w:tc>
        <w:tc>
          <w:tcPr>
            <w:tcW w:w="7371" w:type="dxa"/>
            <w:gridSpan w:val="3"/>
            <w:vMerge/>
          </w:tcPr>
          <w:p w:rsidR="003F7854" w:rsidRPr="00331B5F" w:rsidRDefault="003F7854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住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所</w:t>
            </w:r>
          </w:p>
        </w:tc>
        <w:tc>
          <w:tcPr>
            <w:tcW w:w="7371" w:type="dxa"/>
            <w:gridSpan w:val="3"/>
          </w:tcPr>
          <w:p w:rsidR="007623EB" w:rsidRPr="00331B5F" w:rsidRDefault="009E1061" w:rsidP="001909E8">
            <w:pPr>
              <w:pStyle w:val="a9"/>
              <w:ind w:leftChars="1800" w:left="3780" w:firstLineChars="200" w:firstLine="44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331B5F" w:rsidRPr="00331B5F" w:rsidTr="00B91B43">
        <w:tc>
          <w:tcPr>
            <w:tcW w:w="3260" w:type="dxa"/>
          </w:tcPr>
          <w:p w:rsidR="007623EB" w:rsidRPr="00331B5F" w:rsidRDefault="003F785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業</w:t>
            </w:r>
          </w:p>
        </w:tc>
        <w:tc>
          <w:tcPr>
            <w:tcW w:w="7371" w:type="dxa"/>
            <w:gridSpan w:val="3"/>
          </w:tcPr>
          <w:p w:rsidR="007623EB" w:rsidRPr="00331B5F" w:rsidRDefault="007623EB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c>
          <w:tcPr>
            <w:tcW w:w="3260" w:type="dxa"/>
          </w:tcPr>
          <w:p w:rsidR="009A2326" w:rsidRPr="00331B5F" w:rsidRDefault="009A2326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生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日</w:t>
            </w:r>
          </w:p>
        </w:tc>
        <w:tc>
          <w:tcPr>
            <w:tcW w:w="7371" w:type="dxa"/>
            <w:gridSpan w:val="3"/>
          </w:tcPr>
          <w:p w:rsidR="009A2326" w:rsidRPr="00331B5F" w:rsidRDefault="009A2326" w:rsidP="00B01DBB">
            <w:pPr>
              <w:pStyle w:val="a9"/>
              <w:ind w:firstLineChars="900" w:firstLine="198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　月　　　日生まれ　　　　　　　　　歳</w:t>
            </w:r>
          </w:p>
        </w:tc>
      </w:tr>
      <w:tr w:rsidR="00331B5F" w:rsidRPr="00331B5F" w:rsidTr="00B91B43">
        <w:tc>
          <w:tcPr>
            <w:tcW w:w="3260" w:type="dxa"/>
          </w:tcPr>
          <w:p w:rsidR="009E1061" w:rsidRPr="00331B5F" w:rsidRDefault="009E1061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性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別</w:t>
            </w:r>
          </w:p>
        </w:tc>
        <w:tc>
          <w:tcPr>
            <w:tcW w:w="7371" w:type="dxa"/>
            <w:gridSpan w:val="3"/>
          </w:tcPr>
          <w:p w:rsidR="009E1061" w:rsidRPr="00331B5F" w:rsidRDefault="009E1061" w:rsidP="009E1061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男　　　　女　　（該当に○）</w:t>
            </w:r>
          </w:p>
        </w:tc>
      </w:tr>
      <w:tr w:rsidR="00331B5F" w:rsidRPr="00331B5F" w:rsidTr="007E4898">
        <w:tc>
          <w:tcPr>
            <w:tcW w:w="3260" w:type="dxa"/>
            <w:vMerge w:val="restart"/>
          </w:tcPr>
          <w:p w:rsidR="00C704E4" w:rsidRPr="00331B5F" w:rsidRDefault="00C704E4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経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E506CF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8D3A57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歴</w:t>
            </w:r>
          </w:p>
        </w:tc>
        <w:tc>
          <w:tcPr>
            <w:tcW w:w="1985" w:type="dxa"/>
          </w:tcPr>
          <w:p w:rsidR="00C704E4" w:rsidRPr="00331B5F" w:rsidRDefault="007E4898" w:rsidP="00631671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年　</w:t>
            </w:r>
            <w:r w:rsidR="00C704E4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月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</w:p>
        </w:tc>
        <w:tc>
          <w:tcPr>
            <w:tcW w:w="5386" w:type="dxa"/>
            <w:gridSpan w:val="2"/>
          </w:tcPr>
          <w:p w:rsidR="00C704E4" w:rsidRPr="00331B5F" w:rsidRDefault="00F32A21" w:rsidP="00E5711B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農業団体その他の役員歴・職歴など</w:t>
            </w: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9.45pt;margin-top:16.9pt;width:27.75pt;height:21.75pt;z-index:251660288;mso-position-horizontal-relative:text;mso-position-vertical-relative:text" stroked="f">
                  <v:textbox style="layout-flow:vertical-ideographic;mso-next-textbox:#_x0000_s1026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27" type="#_x0000_t202" style="position:absolute;left:0;text-align:left;margin-left:39.45pt;margin-top:16.9pt;width:27.75pt;height:21.75pt;z-index:251661312;mso-position-horizontal-relative:text;mso-position-vertical-relative:text" stroked="f">
                  <v:textbox style="layout-flow:vertical-ideographic;mso-next-textbox:#_x0000_s1027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28" type="#_x0000_t202" style="position:absolute;left:0;text-align:left;margin-left:39.45pt;margin-top:16.9pt;width:27.75pt;height:21.75pt;z-index:251662336;mso-position-horizontal-relative:text;mso-position-vertical-relative:text" stroked="f">
                  <v:textbox style="layout-flow:vertical-ideographic;mso-next-textbox:#_x0000_s1028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0" type="#_x0000_t202" style="position:absolute;left:0;text-align:left;margin-left:39.45pt;margin-top:16.9pt;width:27.75pt;height:21.75pt;z-index:251664384;mso-position-horizontal-relative:text;mso-position-vertical-relative:text" stroked="f">
                  <v:textbox style="layout-flow:vertical-ideographic;mso-next-textbox:#_x0000_s1030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1" type="#_x0000_t202" style="position:absolute;left:0;text-align:left;margin-left:39.45pt;margin-top:16.9pt;width:27.75pt;height:21.75pt;z-index:251665408;mso-position-horizontal-relative:text;mso-position-vertical-relative:text" stroked="f">
                  <v:textbox style="layout-flow:vertical-ideographic;mso-next-textbox:#_x0000_s1031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2" type="#_x0000_t202" style="position:absolute;left:0;text-align:left;margin-left:39.45pt;margin-top:16.9pt;width:27.75pt;height:21.75pt;z-index:251667456;mso-position-horizontal-relative:text;mso-position-vertical-relative:text" stroked="f">
                  <v:textbox style="layout-flow:vertical-ideographic;mso-next-textbox:#_x0000_s1032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7E4898">
        <w:trPr>
          <w:trHeight w:val="737"/>
        </w:trPr>
        <w:tc>
          <w:tcPr>
            <w:tcW w:w="3260" w:type="dxa"/>
            <w:vMerge/>
          </w:tcPr>
          <w:p w:rsidR="00BC0319" w:rsidRPr="00331B5F" w:rsidRDefault="00BC0319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C0319" w:rsidRPr="00331B5F" w:rsidRDefault="00331B5F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3" type="#_x0000_t202" style="position:absolute;left:0;text-align:left;margin-left:39.45pt;margin-top:16.9pt;width:27.75pt;height:21.75pt;z-index:251668480;mso-position-horizontal-relative:text;mso-position-vertical-relative:text" stroked="f">
                  <v:textbox style="layout-flow:vertical-ideographic;mso-next-textbox:#_x0000_s1033" inset="5.85pt,.7pt,5.85pt,.7pt">
                    <w:txbxContent>
                      <w:p w:rsidR="00BC0319" w:rsidRDefault="00BC0319" w:rsidP="00FE5C4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～</w:t>
                        </w:r>
                      </w:p>
                    </w:txbxContent>
                  </v:textbox>
                </v:shape>
              </w:pict>
            </w:r>
            <w:r w:rsidR="00BC0319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  <w:p w:rsidR="00BC0319" w:rsidRPr="00331B5F" w:rsidRDefault="00BC0319" w:rsidP="00BD129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月</w:t>
            </w:r>
          </w:p>
        </w:tc>
        <w:tc>
          <w:tcPr>
            <w:tcW w:w="5386" w:type="dxa"/>
            <w:gridSpan w:val="2"/>
          </w:tcPr>
          <w:p w:rsidR="00BC0319" w:rsidRPr="00331B5F" w:rsidRDefault="00BC0319" w:rsidP="00BD1296">
            <w:pPr>
              <w:pStyle w:val="a9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8D3A57">
        <w:tc>
          <w:tcPr>
            <w:tcW w:w="3260" w:type="dxa"/>
            <w:vMerge w:val="restart"/>
            <w:vAlign w:val="center"/>
          </w:tcPr>
          <w:p w:rsidR="009A2326" w:rsidRPr="00331B5F" w:rsidRDefault="009A2326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農業経営の状況</w:t>
            </w:r>
          </w:p>
        </w:tc>
        <w:tc>
          <w:tcPr>
            <w:tcW w:w="7371" w:type="dxa"/>
            <w:gridSpan w:val="3"/>
          </w:tcPr>
          <w:p w:rsidR="009A2326" w:rsidRPr="00331B5F" w:rsidRDefault="009A2326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【経営形態】稲作　露地野菜　施設野菜　果樹　畜産　茶　花卉　</w:t>
            </w:r>
          </w:p>
          <w:p w:rsidR="009A2326" w:rsidRPr="00331B5F" w:rsidRDefault="009A2326" w:rsidP="00B01DBB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その他（　　　　　　　　）　　　　　　　　　　　　（該当に○）</w:t>
            </w:r>
          </w:p>
        </w:tc>
      </w:tr>
      <w:tr w:rsidR="00331B5F" w:rsidRPr="00331B5F" w:rsidTr="008D3A57">
        <w:trPr>
          <w:trHeight w:val="567"/>
        </w:trPr>
        <w:tc>
          <w:tcPr>
            <w:tcW w:w="3260" w:type="dxa"/>
            <w:vMerge/>
            <w:vAlign w:val="center"/>
          </w:tcPr>
          <w:p w:rsidR="009A2326" w:rsidRPr="00331B5F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D12808" w:rsidRPr="00331B5F" w:rsidRDefault="009A2326" w:rsidP="00840A68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【経営面積】田　　　　　　　㎡　畑　　　　　　㎡　</w:t>
            </w:r>
          </w:p>
          <w:p w:rsidR="009A2326" w:rsidRPr="00331B5F" w:rsidRDefault="009A2326" w:rsidP="00D12808">
            <w:pPr>
              <w:pStyle w:val="a9"/>
              <w:ind w:firstLineChars="600" w:firstLine="132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計　　　　　　　㎡</w:t>
            </w:r>
          </w:p>
        </w:tc>
      </w:tr>
      <w:tr w:rsidR="00331B5F" w:rsidRPr="00331B5F" w:rsidTr="008D3A57">
        <w:trPr>
          <w:trHeight w:val="567"/>
        </w:trPr>
        <w:tc>
          <w:tcPr>
            <w:tcW w:w="3260" w:type="dxa"/>
            <w:vMerge/>
            <w:vAlign w:val="center"/>
          </w:tcPr>
          <w:p w:rsidR="009A2326" w:rsidRPr="00331B5F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9A2326" w:rsidRPr="00331B5F" w:rsidRDefault="009A2326" w:rsidP="00840A68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【経営作目】</w:t>
            </w:r>
          </w:p>
        </w:tc>
      </w:tr>
      <w:tr w:rsidR="00331B5F" w:rsidRPr="00331B5F" w:rsidTr="008D3A57">
        <w:trPr>
          <w:trHeight w:val="567"/>
        </w:trPr>
        <w:tc>
          <w:tcPr>
            <w:tcW w:w="3260" w:type="dxa"/>
            <w:vMerge/>
            <w:vAlign w:val="center"/>
          </w:tcPr>
          <w:p w:rsidR="009A2326" w:rsidRPr="00331B5F" w:rsidRDefault="009A2326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vAlign w:val="center"/>
          </w:tcPr>
          <w:p w:rsidR="009A2326" w:rsidRPr="00331B5F" w:rsidRDefault="009A2326" w:rsidP="00840A68">
            <w:pPr>
              <w:pStyle w:val="a9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【農業従事日数】　　　　　　　　　　日</w:t>
            </w:r>
          </w:p>
        </w:tc>
      </w:tr>
      <w:tr w:rsidR="00331B5F" w:rsidRPr="00331B5F" w:rsidTr="008D3A57">
        <w:trPr>
          <w:trHeight w:val="567"/>
        </w:trPr>
        <w:tc>
          <w:tcPr>
            <w:tcW w:w="3260" w:type="dxa"/>
            <w:vAlign w:val="center"/>
          </w:tcPr>
          <w:p w:rsidR="006959DD" w:rsidRPr="00331B5F" w:rsidRDefault="006959DD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認定農業者の有無</w:t>
            </w:r>
          </w:p>
        </w:tc>
        <w:tc>
          <w:tcPr>
            <w:tcW w:w="7371" w:type="dxa"/>
            <w:gridSpan w:val="3"/>
            <w:vAlign w:val="center"/>
          </w:tcPr>
          <w:p w:rsidR="006959DD" w:rsidRPr="00331B5F" w:rsidRDefault="006959DD" w:rsidP="00B01DBB">
            <w:pPr>
              <w:pStyle w:val="a9"/>
              <w:ind w:firstLineChars="800" w:firstLine="1760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有　　　　　　無　　　　　</w:t>
            </w:r>
            <w:r w:rsidR="00B01DBB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</w:t>
            </w: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（該当に○）</w:t>
            </w:r>
          </w:p>
        </w:tc>
      </w:tr>
      <w:tr w:rsidR="00331B5F" w:rsidRPr="00331B5F" w:rsidTr="008D3A57">
        <w:trPr>
          <w:trHeight w:val="730"/>
        </w:trPr>
        <w:tc>
          <w:tcPr>
            <w:tcW w:w="3260" w:type="dxa"/>
            <w:vAlign w:val="center"/>
          </w:tcPr>
          <w:p w:rsidR="00AE6E5A" w:rsidRPr="00331B5F" w:rsidRDefault="00AE6E5A" w:rsidP="008D3A57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推薦又は応募の理由</w:t>
            </w:r>
          </w:p>
        </w:tc>
        <w:tc>
          <w:tcPr>
            <w:tcW w:w="7371" w:type="dxa"/>
            <w:gridSpan w:val="3"/>
            <w:vMerge w:val="restart"/>
          </w:tcPr>
          <w:p w:rsidR="00AE6E5A" w:rsidRPr="00331B5F" w:rsidRDefault="00AE6E5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B91B43">
        <w:trPr>
          <w:trHeight w:val="4272"/>
        </w:trPr>
        <w:tc>
          <w:tcPr>
            <w:tcW w:w="3260" w:type="dxa"/>
            <w:tcBorders>
              <w:right w:val="nil"/>
            </w:tcBorders>
          </w:tcPr>
          <w:p w:rsidR="00AE6E5A" w:rsidRPr="00331B5F" w:rsidRDefault="00AE6E5A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:rsidR="00AE6E5A" w:rsidRPr="00331B5F" w:rsidRDefault="00AE6E5A" w:rsidP="009A2326">
            <w:pPr>
              <w:pStyle w:val="a9"/>
              <w:jc w:val="distribute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vMerge/>
            <w:tcBorders>
              <w:left w:val="nil"/>
            </w:tcBorders>
          </w:tcPr>
          <w:p w:rsidR="00AE6E5A" w:rsidRPr="00331B5F" w:rsidRDefault="00AE6E5A" w:rsidP="003F7854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331B5F" w:rsidRPr="00331B5F" w:rsidTr="008D3A57">
        <w:trPr>
          <w:trHeight w:val="490"/>
        </w:trPr>
        <w:tc>
          <w:tcPr>
            <w:tcW w:w="5670" w:type="dxa"/>
            <w:gridSpan w:val="3"/>
            <w:vAlign w:val="center"/>
          </w:tcPr>
          <w:p w:rsidR="00A95BD6" w:rsidRPr="00331B5F" w:rsidRDefault="008D3A57" w:rsidP="008D3A57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（Ａ）は（Ｂ）</w:t>
            </w:r>
            <w:r w:rsidR="00DD03DC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を最適化推進</w:t>
            </w:r>
            <w:r w:rsidR="00A95BD6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委員に推薦しているか</w:t>
            </w:r>
          </w:p>
        </w:tc>
        <w:tc>
          <w:tcPr>
            <w:tcW w:w="4961" w:type="dxa"/>
            <w:vAlign w:val="center"/>
          </w:tcPr>
          <w:p w:rsidR="00A95BD6" w:rsidRPr="00331B5F" w:rsidRDefault="00A95BD6" w:rsidP="00A95BD6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している　　　　　　　していない</w:t>
            </w:r>
          </w:p>
        </w:tc>
      </w:tr>
      <w:tr w:rsidR="00A95BD6" w:rsidRPr="00331B5F" w:rsidTr="008D3A57">
        <w:trPr>
          <w:trHeight w:val="490"/>
        </w:trPr>
        <w:tc>
          <w:tcPr>
            <w:tcW w:w="5670" w:type="dxa"/>
            <w:gridSpan w:val="3"/>
            <w:vAlign w:val="center"/>
          </w:tcPr>
          <w:p w:rsidR="00A95BD6" w:rsidRPr="00331B5F" w:rsidRDefault="008D3A57" w:rsidP="008D3A57">
            <w:pPr>
              <w:pStyle w:val="a9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（Ｃ）</w:t>
            </w:r>
            <w:r w:rsidR="00DD03DC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は最適化推進</w:t>
            </w:r>
            <w:r w:rsidR="00A95BD6"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委員に応募しているか</w:t>
            </w:r>
          </w:p>
        </w:tc>
        <w:tc>
          <w:tcPr>
            <w:tcW w:w="4961" w:type="dxa"/>
            <w:vAlign w:val="center"/>
          </w:tcPr>
          <w:p w:rsidR="00A95BD6" w:rsidRPr="00331B5F" w:rsidRDefault="00A95BD6" w:rsidP="006959DD">
            <w:pPr>
              <w:pStyle w:val="a9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331B5F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している　　　　　　　していない</w:t>
            </w:r>
          </w:p>
        </w:tc>
      </w:tr>
    </w:tbl>
    <w:p w:rsidR="007623EB" w:rsidRPr="00331B5F" w:rsidRDefault="007623EB" w:rsidP="00AE6E5A">
      <w:pPr>
        <w:pStyle w:val="a9"/>
        <w:ind w:right="210"/>
        <w:rPr>
          <w:rFonts w:asciiTheme="majorEastAsia" w:eastAsiaTheme="majorEastAsia" w:hAnsiTheme="majorEastAsia"/>
          <w:sz w:val="22"/>
          <w:szCs w:val="22"/>
        </w:rPr>
      </w:pPr>
    </w:p>
    <w:p w:rsidR="007623EB" w:rsidRPr="00331B5F" w:rsidRDefault="007623EB" w:rsidP="007623EB">
      <w:pPr>
        <w:rPr>
          <w:rFonts w:asciiTheme="majorEastAsia" w:eastAsiaTheme="majorEastAsia" w:hAnsiTheme="majorEastAsia"/>
          <w:sz w:val="22"/>
        </w:rPr>
      </w:pPr>
    </w:p>
    <w:sectPr w:rsidR="007623EB" w:rsidRPr="00331B5F" w:rsidSect="006F191B">
      <w:headerReference w:type="default" r:id="rId6"/>
      <w:pgSz w:w="11906" w:h="16838" w:code="9"/>
      <w:pgMar w:top="851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B43" w:rsidRDefault="00B91B43" w:rsidP="000010FE">
      <w:r>
        <w:separator/>
      </w:r>
    </w:p>
  </w:endnote>
  <w:endnote w:type="continuationSeparator" w:id="0">
    <w:p w:rsidR="00B91B43" w:rsidRDefault="00B91B43" w:rsidP="000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B43" w:rsidRDefault="00B91B43" w:rsidP="000010FE">
      <w:r>
        <w:separator/>
      </w:r>
    </w:p>
  </w:footnote>
  <w:footnote w:type="continuationSeparator" w:id="0">
    <w:p w:rsidR="00B91B43" w:rsidRDefault="00B91B43" w:rsidP="0000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A21" w:rsidRPr="00E506CF" w:rsidRDefault="00F32A21" w:rsidP="006F191B">
    <w:pPr>
      <w:jc w:val="left"/>
      <w:rPr>
        <w:rFonts w:asciiTheme="majorEastAsia" w:eastAsiaTheme="majorEastAsia" w:hAnsiTheme="majorEastAsia"/>
        <w:sz w:val="22"/>
      </w:rPr>
    </w:pPr>
    <w:r w:rsidRPr="00E506CF">
      <w:rPr>
        <w:rFonts w:asciiTheme="majorEastAsia" w:eastAsiaTheme="majorEastAsia" w:hAnsiTheme="majorEastAsia" w:hint="eastAsia"/>
        <w:sz w:val="22"/>
      </w:rPr>
      <w:t>様式第</w:t>
    </w:r>
    <w:r w:rsidR="003970C5" w:rsidRPr="00E506CF">
      <w:rPr>
        <w:rFonts w:asciiTheme="majorEastAsia" w:eastAsiaTheme="majorEastAsia" w:hAnsiTheme="majorEastAsia" w:hint="eastAsia"/>
        <w:sz w:val="22"/>
      </w:rPr>
      <w:t>１</w:t>
    </w:r>
    <w:r w:rsidRPr="00E506CF">
      <w:rPr>
        <w:rFonts w:asciiTheme="majorEastAsia" w:eastAsiaTheme="majorEastAsia" w:hAnsiTheme="majorEastAsia" w:hint="eastAsia"/>
        <w:sz w:val="22"/>
      </w:rPr>
      <w:t>号(</w:t>
    </w:r>
    <w:r w:rsidR="003970C5" w:rsidRPr="00E506CF">
      <w:rPr>
        <w:rFonts w:asciiTheme="majorEastAsia" w:eastAsiaTheme="majorEastAsia" w:hAnsiTheme="majorEastAsia" w:hint="eastAsia"/>
        <w:sz w:val="22"/>
      </w:rPr>
      <w:t>第４条・</w:t>
    </w:r>
    <w:r w:rsidRPr="00E506CF">
      <w:rPr>
        <w:rFonts w:asciiTheme="majorEastAsia" w:eastAsiaTheme="majorEastAsia" w:hAnsiTheme="majorEastAsia" w:hint="eastAsia"/>
        <w:sz w:val="22"/>
      </w:rPr>
      <w:t>第</w:t>
    </w:r>
    <w:r w:rsidR="0048242B" w:rsidRPr="00E506CF">
      <w:rPr>
        <w:rFonts w:asciiTheme="majorEastAsia" w:eastAsiaTheme="majorEastAsia" w:hAnsiTheme="majorEastAsia" w:hint="eastAsia"/>
        <w:sz w:val="22"/>
      </w:rPr>
      <w:t>５</w:t>
    </w:r>
    <w:r w:rsidRPr="00E506CF">
      <w:rPr>
        <w:rFonts w:asciiTheme="majorEastAsia" w:eastAsiaTheme="majorEastAsia" w:hAnsiTheme="majorEastAsia" w:hint="eastAsia"/>
        <w:sz w:val="22"/>
      </w:rPr>
      <w:t>条関係)</w:t>
    </w:r>
    <w:r w:rsidR="00B91B43" w:rsidRPr="00E506CF">
      <w:rPr>
        <w:rFonts w:asciiTheme="majorEastAsia" w:eastAsiaTheme="majorEastAsia" w:hAnsiTheme="majorEastAsia" w:hint="eastAsia"/>
        <w:sz w:val="22"/>
      </w:rPr>
      <w:t xml:space="preserve">　　　　</w:t>
    </w:r>
    <w:r w:rsidRPr="00E506CF">
      <w:rPr>
        <w:rFonts w:asciiTheme="majorEastAsia" w:eastAsiaTheme="majorEastAsia" w:hAnsiTheme="majorEastAsia" w:hint="eastAsia"/>
        <w:sz w:val="22"/>
      </w:rPr>
      <w:t xml:space="preserve">　　　　　　　　　　　　　　　　　　　　　　</w:t>
    </w:r>
  </w:p>
  <w:p w:rsidR="00286B7B" w:rsidRPr="00E506CF" w:rsidRDefault="00286B7B" w:rsidP="00E506CF">
    <w:pPr>
      <w:ind w:rightChars="200" w:right="420"/>
      <w:jc w:val="right"/>
      <w:rPr>
        <w:rFonts w:asciiTheme="majorEastAsia" w:eastAsiaTheme="majorEastAsia" w:hAnsiTheme="majorEastAsia"/>
        <w:sz w:val="22"/>
      </w:rPr>
    </w:pPr>
    <w:r w:rsidRPr="00E506CF">
      <w:rPr>
        <w:rFonts w:asciiTheme="majorEastAsia" w:eastAsiaTheme="majorEastAsia" w:hAnsiTheme="majorEastAsia" w:hint="eastAsia"/>
        <w:sz w:val="22"/>
      </w:rPr>
      <w:t xml:space="preserve">　　年　　月　　日</w:t>
    </w:r>
  </w:p>
  <w:p w:rsidR="006959DD" w:rsidRPr="00E506CF" w:rsidRDefault="006959DD" w:rsidP="00B91B43">
    <w:pPr>
      <w:ind w:firstLineChars="100" w:firstLine="220"/>
      <w:jc w:val="left"/>
      <w:rPr>
        <w:rFonts w:asciiTheme="majorEastAsia" w:eastAsiaTheme="majorEastAsia" w:hAnsiTheme="majorEastAsia"/>
        <w:sz w:val="22"/>
      </w:rPr>
    </w:pPr>
    <w:r w:rsidRPr="00E506CF">
      <w:rPr>
        <w:rFonts w:asciiTheme="majorEastAsia" w:eastAsiaTheme="majorEastAsia" w:hAnsiTheme="majorEastAsia" w:hint="eastAsia"/>
        <w:sz w:val="22"/>
      </w:rPr>
      <w:t>菊池市長　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0FE"/>
    <w:rsid w:val="000010FE"/>
    <w:rsid w:val="00100B64"/>
    <w:rsid w:val="001909E8"/>
    <w:rsid w:val="00240C4F"/>
    <w:rsid w:val="00286B7B"/>
    <w:rsid w:val="002B68C2"/>
    <w:rsid w:val="00331B5F"/>
    <w:rsid w:val="003970C5"/>
    <w:rsid w:val="003F7854"/>
    <w:rsid w:val="00444C8A"/>
    <w:rsid w:val="0048242B"/>
    <w:rsid w:val="004F4F7D"/>
    <w:rsid w:val="0055544F"/>
    <w:rsid w:val="0059555E"/>
    <w:rsid w:val="00631671"/>
    <w:rsid w:val="00650691"/>
    <w:rsid w:val="006662B8"/>
    <w:rsid w:val="006959DD"/>
    <w:rsid w:val="006F191B"/>
    <w:rsid w:val="006F7A60"/>
    <w:rsid w:val="007623EB"/>
    <w:rsid w:val="007D5E0E"/>
    <w:rsid w:val="007E4898"/>
    <w:rsid w:val="00840A68"/>
    <w:rsid w:val="00890C4A"/>
    <w:rsid w:val="008D3A57"/>
    <w:rsid w:val="009A2326"/>
    <w:rsid w:val="009B3DC3"/>
    <w:rsid w:val="009D1148"/>
    <w:rsid w:val="009E1061"/>
    <w:rsid w:val="00A95BD6"/>
    <w:rsid w:val="00AE6E5A"/>
    <w:rsid w:val="00B01DBB"/>
    <w:rsid w:val="00B91B43"/>
    <w:rsid w:val="00BC0319"/>
    <w:rsid w:val="00BF2119"/>
    <w:rsid w:val="00C704E4"/>
    <w:rsid w:val="00CA0C61"/>
    <w:rsid w:val="00CF0A0D"/>
    <w:rsid w:val="00D060A1"/>
    <w:rsid w:val="00D12808"/>
    <w:rsid w:val="00DD03DC"/>
    <w:rsid w:val="00E01C26"/>
    <w:rsid w:val="00E506CF"/>
    <w:rsid w:val="00E5711B"/>
    <w:rsid w:val="00E74D6A"/>
    <w:rsid w:val="00E97139"/>
    <w:rsid w:val="00EC1329"/>
    <w:rsid w:val="00F3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4FEB0885-1D37-4B1D-A4BD-8FFFC1C0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10FE"/>
  </w:style>
  <w:style w:type="paragraph" w:styleId="a5">
    <w:name w:val="footer"/>
    <w:basedOn w:val="a"/>
    <w:link w:val="a6"/>
    <w:uiPriority w:val="99"/>
    <w:unhideWhenUsed/>
    <w:rsid w:val="000010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10FE"/>
  </w:style>
  <w:style w:type="paragraph" w:styleId="a7">
    <w:name w:val="Note Heading"/>
    <w:basedOn w:val="a"/>
    <w:next w:val="a"/>
    <w:link w:val="a8"/>
    <w:uiPriority w:val="99"/>
    <w:unhideWhenUsed/>
    <w:rsid w:val="007623EB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7623EB"/>
    <w:rPr>
      <w:szCs w:val="21"/>
    </w:rPr>
  </w:style>
  <w:style w:type="paragraph" w:styleId="a9">
    <w:name w:val="Closing"/>
    <w:basedOn w:val="a"/>
    <w:link w:val="aa"/>
    <w:uiPriority w:val="99"/>
    <w:unhideWhenUsed/>
    <w:rsid w:val="007623EB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7623EB"/>
    <w:rPr>
      <w:szCs w:val="21"/>
    </w:rPr>
  </w:style>
  <w:style w:type="table" w:styleId="ab">
    <w:name w:val="Table Grid"/>
    <w:basedOn w:val="a1"/>
    <w:uiPriority w:val="59"/>
    <w:rsid w:val="0076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91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1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9A9AFA9B</Template>
  <TotalTime>113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髙山 賢一</cp:lastModifiedBy>
  <cp:revision>27</cp:revision>
  <cp:lastPrinted>2020-06-20T07:50:00Z</cp:lastPrinted>
  <dcterms:created xsi:type="dcterms:W3CDTF">2017-09-22T05:22:00Z</dcterms:created>
  <dcterms:modified xsi:type="dcterms:W3CDTF">2020-06-20T07:50:00Z</dcterms:modified>
</cp:coreProperties>
</file>